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835" w:rsidRDefault="00F21835"/>
    <w:tbl>
      <w:tblPr>
        <w:tblW w:w="5594" w:type="pct"/>
        <w:tblCellSpacing w:w="0" w:type="dxa"/>
        <w:tblInd w:w="-567" w:type="dxa"/>
        <w:tblLayout w:type="fixed"/>
        <w:tblCellMar>
          <w:left w:w="0" w:type="dxa"/>
          <w:right w:w="0" w:type="dxa"/>
        </w:tblCellMar>
        <w:tblLook w:val="00A0"/>
      </w:tblPr>
      <w:tblGrid>
        <w:gridCol w:w="10466"/>
      </w:tblGrid>
      <w:tr w:rsidR="00F21835" w:rsidRPr="0052513F" w:rsidTr="00B66B9C">
        <w:trPr>
          <w:tblCellSpacing w:w="0" w:type="dxa"/>
        </w:trPr>
        <w:tc>
          <w:tcPr>
            <w:tcW w:w="5000" w:type="pct"/>
          </w:tcPr>
          <w:p w:rsidR="00F21835" w:rsidRPr="00377944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№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_________ от  _________     20____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г.</w:t>
            </w:r>
          </w:p>
          <w:p w:rsidR="00F21835" w:rsidRPr="00377944" w:rsidRDefault="00F21835" w:rsidP="00B66B9C">
            <w:pPr>
              <w:spacing w:after="0" w:line="240" w:lineRule="auto"/>
              <w:ind w:right="179"/>
              <w:jc w:val="right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Заведующему 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МБДОУ «Детский сад</w:t>
            </w:r>
          </w:p>
          <w:p w:rsidR="00F21835" w:rsidRDefault="00F21835" w:rsidP="00B66B9C">
            <w:pPr>
              <w:spacing w:after="0" w:line="240" w:lineRule="auto"/>
              <w:ind w:right="179"/>
              <w:jc w:val="right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общеразвивающего вида № 51 </w:t>
            </w:r>
          </w:p>
          <w:p w:rsidR="00F21835" w:rsidRPr="00377944" w:rsidRDefault="00F21835" w:rsidP="00B66B9C">
            <w:pPr>
              <w:spacing w:after="0" w:line="240" w:lineRule="auto"/>
              <w:ind w:right="179"/>
              <w:jc w:val="right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«Тополек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» ЗМР РТ  </w:t>
            </w:r>
          </w:p>
          <w:p w:rsidR="00F21835" w:rsidRPr="00377944" w:rsidRDefault="00F21835" w:rsidP="00B66B9C">
            <w:pPr>
              <w:spacing w:after="0" w:line="240" w:lineRule="auto"/>
              <w:ind w:right="179"/>
              <w:jc w:val="right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Малышевой Е.Г.</w:t>
            </w:r>
          </w:p>
          <w:p w:rsidR="00F21835" w:rsidRPr="00377944" w:rsidRDefault="00F21835" w:rsidP="00FB013C">
            <w:pPr>
              <w:spacing w:after="0" w:line="240" w:lineRule="auto"/>
              <w:jc w:val="right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bookmarkStart w:id="0" w:name="_GoBack"/>
            <w:bookmarkEnd w:id="0"/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от ____________________________________</w:t>
            </w:r>
          </w:p>
          <w:p w:rsidR="00F21835" w:rsidRPr="00377944" w:rsidRDefault="00F21835" w:rsidP="00FB013C">
            <w:pPr>
              <w:spacing w:after="0" w:line="240" w:lineRule="auto"/>
              <w:jc w:val="right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_______________________________________</w:t>
            </w:r>
          </w:p>
          <w:p w:rsidR="00F21835" w:rsidRPr="00377944" w:rsidRDefault="00F21835" w:rsidP="00FB013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6"/>
                <w:szCs w:val="26"/>
                <w:lang w:eastAsia="ru-RU"/>
              </w:rPr>
            </w:pPr>
          </w:p>
          <w:p w:rsidR="00F21835" w:rsidRDefault="00F21835" w:rsidP="00FB013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b/>
                <w:bCs/>
                <w:sz w:val="26"/>
                <w:szCs w:val="26"/>
                <w:lang w:eastAsia="ru-RU"/>
              </w:rPr>
              <w:t>ЗАЯВЛЕНИЕ</w:t>
            </w:r>
          </w:p>
          <w:p w:rsidR="00F21835" w:rsidRPr="00377944" w:rsidRDefault="00F21835" w:rsidP="00FB013C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  <w:p w:rsidR="00F21835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Прошу принять моего ребенка (сына, дочь) ____________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___________________________</w:t>
            </w:r>
          </w:p>
          <w:p w:rsidR="00F21835" w:rsidRPr="00377944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F21835" w:rsidRPr="00377944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  <w:p w:rsidR="00F21835" w:rsidRPr="00377944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Дата рождения ребенка _______________________________________________________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</w:t>
            </w:r>
          </w:p>
          <w:p w:rsidR="00F21835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Адрес фактического проживания ребенка _____________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____________________________</w:t>
            </w:r>
          </w:p>
          <w:p w:rsidR="00F21835" w:rsidRPr="00377944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F21835" w:rsidRPr="00377944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  <w:p w:rsidR="00F21835" w:rsidRPr="00377944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Данные о родителях (законных представителях):</w:t>
            </w:r>
          </w:p>
          <w:p w:rsidR="00F21835" w:rsidRPr="00377944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Мать (Ф.И.О. полностью)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______________________________________________________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_________________________________________________________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</w:t>
            </w:r>
          </w:p>
          <w:p w:rsidR="00F21835" w:rsidRPr="00377944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Дата рождения (день, месяц, год): _______________________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</w:t>
            </w:r>
          </w:p>
          <w:p w:rsidR="00F21835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Место работы, должность, раб.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телефон: _________________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</w:t>
            </w:r>
          </w:p>
          <w:p w:rsidR="00F21835" w:rsidRPr="00377944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F21835" w:rsidRPr="00377944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Образование ___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________________________сот. тел._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______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</w:t>
            </w:r>
          </w:p>
          <w:p w:rsidR="00F21835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Отец (Ф.И.О. полностью)_______________________________________________________</w:t>
            </w:r>
          </w:p>
          <w:p w:rsidR="00F21835" w:rsidRPr="00377944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F21835" w:rsidRPr="00377944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Дата рождения (день, месяц, год): _______________________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</w:t>
            </w:r>
          </w:p>
          <w:p w:rsidR="00F21835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Место работы, должность, раб. телефон: _________________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</w:t>
            </w:r>
          </w:p>
          <w:p w:rsidR="00F21835" w:rsidRPr="00377944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____________________________________________________________________________</w:t>
            </w:r>
          </w:p>
          <w:p w:rsidR="00F21835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Образова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ние _______________________сот. тел.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___________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________________________</w:t>
            </w:r>
          </w:p>
          <w:p w:rsidR="00F21835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  <w:p w:rsidR="00F21835" w:rsidRDefault="00F21835" w:rsidP="00511B0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Дата: «______» ________________ 20_____г. 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                 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_____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__/_____________________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:rsidR="00F21835" w:rsidRDefault="00F21835" w:rsidP="00511B0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       </w:t>
            </w:r>
            <w:r w:rsidRPr="005A3AA5">
              <w:rPr>
                <w:rFonts w:ascii="Times New Roman" w:hAnsi="Times New Roman"/>
                <w:sz w:val="20"/>
                <w:szCs w:val="20"/>
                <w:lang w:eastAsia="ru-RU"/>
              </w:rPr>
              <w:t>Подпись и расшифровка родителе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й</w:t>
            </w:r>
          </w:p>
          <w:p w:rsidR="00F21835" w:rsidRPr="005A3AA5" w:rsidRDefault="00F21835" w:rsidP="00E61E6E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A3AA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F21835" w:rsidRDefault="00F21835" w:rsidP="00B66B9C">
            <w:pPr>
              <w:spacing w:after="0" w:line="240" w:lineRule="auto"/>
              <w:ind w:right="179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С Уставом МБДОУ «Детский сад общеразвивающег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о вида  № 51 «Тополек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» ЗМР РТ, лицензией на право ведения образовательной деятельности,  образовательной программой, другими документами, регламентирующими организацию образовательного процесса в МБДОУ «Детский сад общеразвивающего вида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№ 51 «Тополек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» ЗМР РТ 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ознакомлен(а)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.</w:t>
            </w:r>
          </w:p>
          <w:p w:rsidR="00F21835" w:rsidRDefault="00F21835" w:rsidP="00B66B9C">
            <w:pPr>
              <w:spacing w:after="0" w:line="240" w:lineRule="auto"/>
              <w:ind w:right="179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  <w:p w:rsidR="00F21835" w:rsidRDefault="00F21835" w:rsidP="00B66B9C">
            <w:pPr>
              <w:spacing w:after="0" w:line="240" w:lineRule="auto"/>
              <w:ind w:right="179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Дата: «______» ________________ 20_____г. 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                  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_____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__/_____________________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:rsidR="00F21835" w:rsidRDefault="00F21835" w:rsidP="00B66B9C">
            <w:pPr>
              <w:spacing w:after="0" w:line="240" w:lineRule="auto"/>
              <w:ind w:right="179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         </w:t>
            </w:r>
            <w:r w:rsidRPr="005A3AA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Подпись и расшифровка родителей </w:t>
            </w:r>
          </w:p>
          <w:p w:rsidR="00F21835" w:rsidRPr="005A3AA5" w:rsidRDefault="00F21835" w:rsidP="00B66B9C">
            <w:pPr>
              <w:spacing w:after="0" w:line="240" w:lineRule="auto"/>
              <w:ind w:right="179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F21835" w:rsidRPr="00377944" w:rsidRDefault="00F21835" w:rsidP="00B66B9C">
            <w:pPr>
              <w:spacing w:after="0" w:line="240" w:lineRule="auto"/>
              <w:ind w:right="179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Даю согласие на обработку персональных данных моих и данных моего ребёнка в установленном законодательством порядке.  </w:t>
            </w:r>
          </w:p>
          <w:p w:rsidR="00F21835" w:rsidRDefault="00F21835" w:rsidP="00B66B9C">
            <w:pPr>
              <w:spacing w:after="0" w:line="240" w:lineRule="auto"/>
              <w:ind w:right="179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  <w:p w:rsidR="00F21835" w:rsidRDefault="00F21835" w:rsidP="00511B0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Дата: «______» ________________ 20_____г. 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                  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>_____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>__/_____________________</w:t>
            </w: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:rsidR="00F21835" w:rsidRPr="005A3AA5" w:rsidRDefault="00F21835" w:rsidP="00511B0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            </w:t>
            </w:r>
            <w:r w:rsidRPr="005A3AA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Подпись и расшифровка родителей </w:t>
            </w:r>
          </w:p>
          <w:p w:rsidR="00F21835" w:rsidRPr="00377944" w:rsidRDefault="00F21835" w:rsidP="0037794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:rsidR="00F21835" w:rsidRPr="00377944" w:rsidRDefault="00F21835" w:rsidP="00E61E6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</w:tr>
      <w:tr w:rsidR="00F21835" w:rsidRPr="0052513F" w:rsidTr="00B66B9C">
        <w:trPr>
          <w:tblCellSpacing w:w="0" w:type="dxa"/>
        </w:trPr>
        <w:tc>
          <w:tcPr>
            <w:tcW w:w="5000" w:type="pct"/>
          </w:tcPr>
          <w:p w:rsidR="00F21835" w:rsidRPr="00377944" w:rsidRDefault="00F21835" w:rsidP="00FB013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</w:tr>
    </w:tbl>
    <w:p w:rsidR="00F21835" w:rsidRPr="00377944" w:rsidRDefault="00F21835" w:rsidP="00505062">
      <w:pPr>
        <w:spacing w:after="0" w:line="240" w:lineRule="auto"/>
        <w:rPr>
          <w:sz w:val="26"/>
          <w:szCs w:val="26"/>
        </w:rPr>
      </w:pPr>
    </w:p>
    <w:sectPr w:rsidR="00F21835" w:rsidRPr="00377944" w:rsidSect="00E61E6E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2121"/>
    <w:rsid w:val="001139B1"/>
    <w:rsid w:val="002138A7"/>
    <w:rsid w:val="00264B41"/>
    <w:rsid w:val="00276879"/>
    <w:rsid w:val="00377944"/>
    <w:rsid w:val="003842B1"/>
    <w:rsid w:val="004A3AA0"/>
    <w:rsid w:val="00500313"/>
    <w:rsid w:val="00505062"/>
    <w:rsid w:val="00511B08"/>
    <w:rsid w:val="0052513F"/>
    <w:rsid w:val="00552723"/>
    <w:rsid w:val="00582E72"/>
    <w:rsid w:val="005A3AA5"/>
    <w:rsid w:val="005C2121"/>
    <w:rsid w:val="006043F6"/>
    <w:rsid w:val="00614814"/>
    <w:rsid w:val="00637F6B"/>
    <w:rsid w:val="00647209"/>
    <w:rsid w:val="00684737"/>
    <w:rsid w:val="006A7BDD"/>
    <w:rsid w:val="00710F91"/>
    <w:rsid w:val="00712B1A"/>
    <w:rsid w:val="007177E1"/>
    <w:rsid w:val="007201F7"/>
    <w:rsid w:val="00777629"/>
    <w:rsid w:val="00784BDD"/>
    <w:rsid w:val="00784CEA"/>
    <w:rsid w:val="007A172B"/>
    <w:rsid w:val="007B494D"/>
    <w:rsid w:val="007B5201"/>
    <w:rsid w:val="00843394"/>
    <w:rsid w:val="00901627"/>
    <w:rsid w:val="009416C4"/>
    <w:rsid w:val="00986E0A"/>
    <w:rsid w:val="009D6AD6"/>
    <w:rsid w:val="00A475BF"/>
    <w:rsid w:val="00A628E3"/>
    <w:rsid w:val="00AA7459"/>
    <w:rsid w:val="00AB6F07"/>
    <w:rsid w:val="00B07C8B"/>
    <w:rsid w:val="00B14CA5"/>
    <w:rsid w:val="00B31167"/>
    <w:rsid w:val="00B66B9C"/>
    <w:rsid w:val="00BD2DF9"/>
    <w:rsid w:val="00C02B71"/>
    <w:rsid w:val="00C735C8"/>
    <w:rsid w:val="00C76154"/>
    <w:rsid w:val="00CC0720"/>
    <w:rsid w:val="00CC2C50"/>
    <w:rsid w:val="00CF430B"/>
    <w:rsid w:val="00D45BBF"/>
    <w:rsid w:val="00D638DA"/>
    <w:rsid w:val="00D74ECF"/>
    <w:rsid w:val="00D8654E"/>
    <w:rsid w:val="00E239AD"/>
    <w:rsid w:val="00E42C51"/>
    <w:rsid w:val="00E61E6E"/>
    <w:rsid w:val="00E95B10"/>
    <w:rsid w:val="00F21835"/>
    <w:rsid w:val="00F77BD6"/>
    <w:rsid w:val="00FB013C"/>
    <w:rsid w:val="00FB3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C8B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5C21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C2121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NormalWeb">
    <w:name w:val="Normal (Web)"/>
    <w:basedOn w:val="Normal"/>
    <w:uiPriority w:val="99"/>
    <w:rsid w:val="005C212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5C2121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semiHidden/>
    <w:rsid w:val="005C2121"/>
    <w:rPr>
      <w:rFonts w:cs="Times New Roman"/>
      <w:color w:val="0000FF"/>
      <w:u w:val="single"/>
    </w:rPr>
  </w:style>
  <w:style w:type="character" w:customStyle="1" w:styleId="phone">
    <w:name w:val="phone"/>
    <w:basedOn w:val="DefaultParagraphFont"/>
    <w:uiPriority w:val="99"/>
    <w:rsid w:val="005C2121"/>
    <w:rPr>
      <w:rFonts w:cs="Times New Roman"/>
    </w:rPr>
  </w:style>
  <w:style w:type="character" w:customStyle="1" w:styleId="email">
    <w:name w:val="email"/>
    <w:basedOn w:val="DefaultParagraphFont"/>
    <w:uiPriority w:val="99"/>
    <w:rsid w:val="005C2121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5C2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C21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9899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89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9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9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9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89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89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9899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89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419</Words>
  <Characters>2392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№ _________ от  _________     2017 г</dc:title>
  <dc:subject/>
  <dc:creator>Салимзяновна</dc:creator>
  <cp:keywords/>
  <dc:description/>
  <cp:lastModifiedBy>Гульнур Хамадрисламовна</cp:lastModifiedBy>
  <cp:revision>4</cp:revision>
  <cp:lastPrinted>2020-08-14T07:19:00Z</cp:lastPrinted>
  <dcterms:created xsi:type="dcterms:W3CDTF">2019-07-18T14:25:00Z</dcterms:created>
  <dcterms:modified xsi:type="dcterms:W3CDTF">2020-08-14T07:19:00Z</dcterms:modified>
</cp:coreProperties>
</file>